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81CD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附件1</w:t>
      </w:r>
    </w:p>
    <w:p w14:paraId="72DF8BD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</w:p>
    <w:p w14:paraId="351E997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val="en-US" w:eastAsia="zh-CN"/>
        </w:rPr>
        <w:t>黑龙江省市场监督管理学会单位会员资格确认回执</w:t>
      </w:r>
    </w:p>
    <w:p w14:paraId="0681EE5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</w:p>
    <w:p w14:paraId="27256C7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黑龙江省市场监督管理学会：</w:t>
      </w:r>
    </w:p>
    <w:p w14:paraId="0B3F7B6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 xml:space="preserve">    本单位已收悉贵会关于换届工作的相关通知，经研究，确认本单位为黑龙江省市场监督管理学会会员单位，回执所列单位信息核对无误。</w:t>
      </w:r>
    </w:p>
    <w:p w14:paraId="27AFBEA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□同意 □无异议 □不同意（如不同意，请另附说明）</w:t>
      </w:r>
    </w:p>
    <w:p w14:paraId="659172E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本单位相关信息：</w:t>
      </w:r>
    </w:p>
    <w:p w14:paraId="5CEEFDC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单位全称：</w:t>
      </w:r>
    </w:p>
    <w:p w14:paraId="6B23301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联</w:t>
      </w:r>
      <w:r>
        <w:rPr>
          <w:rFonts w:hint="eastAsia" w:ascii="仿宋" w:hAnsi="仿宋" w:cs="仿宋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系</w:t>
      </w:r>
      <w:r>
        <w:rPr>
          <w:rFonts w:hint="eastAsia" w:ascii="仿宋" w:hAnsi="仿宋" w:cs="仿宋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人：</w:t>
      </w:r>
    </w:p>
    <w:p w14:paraId="20FAD01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联系电话：</w:t>
      </w:r>
    </w:p>
    <w:p w14:paraId="71FBCAC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通讯地址：</w:t>
      </w:r>
    </w:p>
    <w:p w14:paraId="00F52B6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特此回执。</w:t>
      </w:r>
    </w:p>
    <w:p w14:paraId="3E03FB3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</w:p>
    <w:p w14:paraId="00D518E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 w:firstLine="3840" w:firstLineChars="120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会员单位（公章）：</w:t>
      </w:r>
    </w:p>
    <w:p w14:paraId="62710CF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" w:hAnsi="仿宋" w:cs="仿宋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日期：</w:t>
      </w:r>
      <w:r>
        <w:rPr>
          <w:rFonts w:hint="eastAsia" w:ascii="仿宋" w:hAnsi="仿宋" w:cs="仿宋"/>
          <w:b w:val="0"/>
          <w:bCs w:val="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cs="仿宋"/>
          <w:b w:val="0"/>
          <w:bCs w:val="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cs="仿宋"/>
          <w:b w:val="0"/>
          <w:bCs w:val="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日</w:t>
      </w:r>
    </w:p>
    <w:p w14:paraId="19BBAF7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</w:p>
    <w:p w14:paraId="4FAEB87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240" w:lineRule="auto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</w:p>
    <w:p w14:paraId="69C7511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240" w:lineRule="auto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</w:p>
    <w:p w14:paraId="691D9F8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240" w:lineRule="auto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</w:p>
    <w:p w14:paraId="67941AB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240" w:lineRule="auto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</w:p>
    <w:p w14:paraId="73FB6A9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240" w:lineRule="auto"/>
        <w:ind w:right="0" w:rightChars="0"/>
        <w:jc w:val="both"/>
        <w:textAlignment w:val="auto"/>
        <w:rPr>
          <w:rFonts w:hint="default" w:ascii="仿宋" w:hAnsi="仿宋" w:cs="仿宋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备注：省</w:t>
      </w:r>
      <w:r>
        <w:rPr>
          <w:rFonts w:hint="eastAsia" w:ascii="仿宋" w:hAnsi="仿宋" w:cs="仿宋"/>
          <w:b w:val="0"/>
          <w:bCs w:val="0"/>
          <w:kern w:val="0"/>
          <w:sz w:val="28"/>
          <w:szCs w:val="28"/>
          <w:lang w:val="en-US" w:eastAsia="zh-CN"/>
        </w:rPr>
        <w:t>市场监管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局、省药监局、省知识产权局各直属事业单位，各市（地）、县市场监管局所属事业单位</w:t>
      </w:r>
      <w:r>
        <w:rPr>
          <w:rFonts w:hint="eastAsia" w:ascii="仿宋" w:hAnsi="仿宋" w:cs="仿宋"/>
          <w:b w:val="0"/>
          <w:bCs w:val="0"/>
          <w:kern w:val="0"/>
          <w:sz w:val="28"/>
          <w:szCs w:val="28"/>
          <w:lang w:val="en-US" w:eastAsia="zh-CN"/>
        </w:rPr>
        <w:t>，请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填报</w:t>
      </w:r>
      <w:r>
        <w:rPr>
          <w:rFonts w:hint="eastAsia" w:ascii="仿宋" w:hAnsi="仿宋" w:cs="仿宋"/>
          <w:b w:val="0"/>
          <w:bCs w:val="0"/>
          <w:kern w:val="0"/>
          <w:sz w:val="28"/>
          <w:szCs w:val="28"/>
          <w:lang w:val="en-US" w:eastAsia="zh-CN"/>
        </w:rPr>
        <w:t>附件1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会员资格确认回执，完成会员核准确认程序。</w:t>
      </w:r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1440" w:right="1800" w:bottom="1440" w:left="1800" w:header="851" w:footer="283" w:gutter="0"/>
      <w:pgNumType w:start="1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8706213D-0DEA-497E-8C77-C679A6DAA76A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C90C3D45-6C69-4BD5-A0D7-DD9DB9A9CF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459CF">
    <w:pPr>
      <w:pStyle w:val="3"/>
      <w:jc w:val="center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—</w:t>
    </w:r>
  </w:p>
  <w:p w14:paraId="36019E7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2F02D">
    <w:pPr>
      <w:pStyle w:val="3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10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——</w:t>
    </w:r>
  </w:p>
  <w:p w14:paraId="667601A5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Y5MDcxOGI2YTc2YzBlNjI2YTA1NDRkZWMyNmRhMDUifQ=="/>
  </w:docVars>
  <w:rsids>
    <w:rsidRoot w:val="7C13046C"/>
    <w:rsid w:val="00006E19"/>
    <w:rsid w:val="00032834"/>
    <w:rsid w:val="001446B0"/>
    <w:rsid w:val="001C3CF4"/>
    <w:rsid w:val="0020765C"/>
    <w:rsid w:val="0023547A"/>
    <w:rsid w:val="002432C8"/>
    <w:rsid w:val="00325765"/>
    <w:rsid w:val="00470D99"/>
    <w:rsid w:val="004C76BD"/>
    <w:rsid w:val="004F4A1D"/>
    <w:rsid w:val="007361EC"/>
    <w:rsid w:val="007663C0"/>
    <w:rsid w:val="00840548"/>
    <w:rsid w:val="00874AF6"/>
    <w:rsid w:val="008938E9"/>
    <w:rsid w:val="009514EC"/>
    <w:rsid w:val="009562EA"/>
    <w:rsid w:val="009748D9"/>
    <w:rsid w:val="00995079"/>
    <w:rsid w:val="00A013E1"/>
    <w:rsid w:val="00AB5831"/>
    <w:rsid w:val="00C405ED"/>
    <w:rsid w:val="00CC10E5"/>
    <w:rsid w:val="00F904A1"/>
    <w:rsid w:val="017C3139"/>
    <w:rsid w:val="01A662FC"/>
    <w:rsid w:val="03CC5D27"/>
    <w:rsid w:val="123E7A4A"/>
    <w:rsid w:val="14DA2BA0"/>
    <w:rsid w:val="15F3297A"/>
    <w:rsid w:val="1AF9345E"/>
    <w:rsid w:val="1E605592"/>
    <w:rsid w:val="298505A2"/>
    <w:rsid w:val="2CC82C80"/>
    <w:rsid w:val="36163429"/>
    <w:rsid w:val="38984389"/>
    <w:rsid w:val="39F84BF6"/>
    <w:rsid w:val="3B3101AC"/>
    <w:rsid w:val="3DE74F30"/>
    <w:rsid w:val="3F9D5584"/>
    <w:rsid w:val="44EF1E27"/>
    <w:rsid w:val="4EB002A9"/>
    <w:rsid w:val="52A12FD1"/>
    <w:rsid w:val="5E21105E"/>
    <w:rsid w:val="5F933296"/>
    <w:rsid w:val="61730705"/>
    <w:rsid w:val="6C0142A9"/>
    <w:rsid w:val="76E2020D"/>
    <w:rsid w:val="7C13046C"/>
    <w:rsid w:val="D57F44CA"/>
    <w:rsid w:val="F7FFC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仿宋" w:cs="Times New Roman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  <w:rPr>
      <w:rFonts w:ascii="Times New Roman" w:hAnsi="Times New Roman" w:eastAsia="宋体" w:cs="Times New Roman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kylin\C:\Users\lenovo\AppData\Roaming\kingsoft\office6\templates\download\60d08ff3-0d68-4590-87d9-60696d2503ff\&#32418;&#22836;&#25991;&#20214;&#35268;&#33539;&#36890;&#29992;&#25991;&#2672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红头文件规范通用文档.docx</Template>
  <Pages>1</Pages>
  <Words>426</Words>
  <Characters>426</Characters>
  <Lines>4</Lines>
  <Paragraphs>1</Paragraphs>
  <TotalTime>9</TotalTime>
  <ScaleCrop>false</ScaleCrop>
  <LinksUpToDate>false</LinksUpToDate>
  <CharactersWithSpaces>478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2026-09-22T18:31:00Z</dcterms:created>
  <dc:creator>李爽</dc:creator>
  <cp:lastModifiedBy>Administrator</cp:lastModifiedBy>
  <dcterms:modified xsi:type="dcterms:W3CDTF">2026-09-30T01:32:51Z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3F40D23AAD38470B97327D246DE3BD5C_13</vt:lpwstr>
  </property>
  <property fmtid="{D5CDD505-2E9C-101B-9397-08002B2CF9AE}" pid="4" name="KSOTemplateUUID">
    <vt:lpwstr>v1.0_mb_q1zJrctw9QhlemohXyFAwA==</vt:lpwstr>
  </property>
  <property fmtid="{D5CDD505-2E9C-101B-9397-08002B2CF9AE}" pid="5" name="KSOTemplateDocerSaveRecord">
    <vt:lpwstr>eyJoZGlkIjoiMjEwNTliMzBjMTBkYzE1MzA3NGYwOGMzN2NiY2FhYjgiLCJ1c2VySWQiOiIzODMzOTUzNTYifQ==</vt:lpwstr>
  </property>
</Properties>
</file>