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C52F5">
      <w:pPr>
        <w:overflowPunct w:val="0"/>
        <w:adjustRightInd w:val="0"/>
        <w:snapToGrid w:val="0"/>
        <w:spacing w:line="560" w:lineRule="exact"/>
        <w:rPr>
          <w:rFonts w:hint="eastAsia" w:ascii="仿宋" w:hAnsi="仿宋" w:eastAsia="仿宋" w:cs="仿宋"/>
          <w:sz w:val="32"/>
          <w:lang w:val="en-US" w:eastAsia="zh-CN"/>
        </w:rPr>
      </w:pPr>
      <w:r>
        <w:rPr>
          <w:rFonts w:hint="eastAsia" w:ascii="仿宋" w:hAnsi="仿宋" w:eastAsia="仿宋" w:cs="仿宋"/>
          <w:sz w:val="32"/>
        </w:rPr>
        <w:t>附件</w:t>
      </w:r>
      <w:r>
        <w:rPr>
          <w:rFonts w:hint="eastAsia" w:ascii="仿宋" w:hAnsi="仿宋" w:eastAsia="仿宋" w:cs="仿宋"/>
          <w:sz w:val="32"/>
          <w:lang w:val="en-US" w:eastAsia="zh-CN"/>
        </w:rPr>
        <w:t>2</w:t>
      </w:r>
    </w:p>
    <w:p w14:paraId="27C4A7E8">
      <w:pPr>
        <w:overflowPunct w:val="0"/>
        <w:adjustRightInd w:val="0"/>
        <w:snapToGrid w:val="0"/>
        <w:spacing w:line="560" w:lineRule="exact"/>
        <w:rPr>
          <w:rFonts w:hint="eastAsia" w:ascii="仿宋" w:hAnsi="仿宋" w:eastAsia="仿宋" w:cs="仿宋"/>
          <w:sz w:val="32"/>
          <w:lang w:val="en-US" w:eastAsia="zh-CN"/>
        </w:rPr>
      </w:pPr>
    </w:p>
    <w:p w14:paraId="4769A7E0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pacing w:val="-17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pacing w:val="-17"/>
          <w:sz w:val="36"/>
          <w:szCs w:val="36"/>
          <w:lang w:eastAsia="zh-CN"/>
        </w:rPr>
        <w:t>黑龙江省</w:t>
      </w:r>
      <w:r>
        <w:rPr>
          <w:rFonts w:hint="eastAsia" w:ascii="方正小标宋简体" w:hAnsi="方正小标宋简体" w:eastAsia="方正小标宋简体" w:cs="方正小标宋简体"/>
          <w:spacing w:val="-17"/>
          <w:sz w:val="36"/>
          <w:szCs w:val="36"/>
        </w:rPr>
        <w:t>市场监督管理学会个人会员</w:t>
      </w:r>
      <w:r>
        <w:rPr>
          <w:rFonts w:hint="eastAsia" w:ascii="方正小标宋简体" w:hAnsi="方正小标宋简体" w:eastAsia="方正小标宋简体" w:cs="方正小标宋简体"/>
          <w:spacing w:val="-17"/>
          <w:sz w:val="36"/>
          <w:szCs w:val="36"/>
          <w:lang w:eastAsia="zh-CN"/>
        </w:rPr>
        <w:t>资格</w:t>
      </w:r>
      <w:r>
        <w:rPr>
          <w:rFonts w:hint="eastAsia" w:ascii="方正小标宋简体" w:hAnsi="方正小标宋简体" w:eastAsia="方正小标宋简体" w:cs="方正小标宋简体"/>
          <w:spacing w:val="-17"/>
          <w:sz w:val="36"/>
          <w:szCs w:val="36"/>
        </w:rPr>
        <w:t>申请表</w:t>
      </w:r>
    </w:p>
    <w:p w14:paraId="310D62BF">
      <w:pPr>
        <w:adjustRightInd w:val="0"/>
        <w:snapToGrid w:val="0"/>
        <w:spacing w:line="240" w:lineRule="auto"/>
        <w:jc w:val="both"/>
        <w:rPr>
          <w:rFonts w:hint="eastAsia" w:ascii="方正小标宋简体" w:hAnsi="方正小标宋简体" w:eastAsia="方正小标宋简体" w:cs="方正小标宋简体"/>
          <w:spacing w:val="-17"/>
          <w:sz w:val="44"/>
          <w:szCs w:val="44"/>
        </w:rPr>
      </w:pPr>
    </w:p>
    <w:tbl>
      <w:tblPr>
        <w:tblStyle w:val="6"/>
        <w:tblW w:w="82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628"/>
        <w:gridCol w:w="1116"/>
        <w:gridCol w:w="984"/>
        <w:gridCol w:w="936"/>
        <w:gridCol w:w="672"/>
        <w:gridCol w:w="924"/>
        <w:gridCol w:w="2019"/>
      </w:tblGrid>
      <w:tr w14:paraId="3B4B7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3C473">
            <w:pPr>
              <w:overflowPunct w:val="0"/>
              <w:spacing w:line="240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姓名</w:t>
            </w:r>
          </w:p>
        </w:tc>
        <w:tc>
          <w:tcPr>
            <w:tcW w:w="17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C8465">
            <w:pPr>
              <w:overflowPunct w:val="0"/>
              <w:spacing w:line="240" w:lineRule="auto"/>
              <w:ind w:right="0" w:rightChars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36C6B">
            <w:pPr>
              <w:overflowPunct w:val="0"/>
              <w:spacing w:line="240" w:lineRule="auto"/>
              <w:ind w:right="0" w:rightChars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性别</w:t>
            </w:r>
          </w:p>
        </w:tc>
        <w:tc>
          <w:tcPr>
            <w:tcW w:w="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B0E44">
            <w:pPr>
              <w:overflowPunct w:val="0"/>
              <w:spacing w:line="240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65273">
            <w:pPr>
              <w:overflowPunct w:val="0"/>
              <w:spacing w:line="240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出生年月</w:t>
            </w:r>
          </w:p>
        </w:tc>
        <w:tc>
          <w:tcPr>
            <w:tcW w:w="20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90D7E">
            <w:pPr>
              <w:overflowPunct w:val="0"/>
              <w:spacing w:line="240" w:lineRule="auto"/>
              <w:jc w:val="center"/>
              <w:rPr>
                <w:rFonts w:hint="default" w:ascii="仿宋" w:hAnsi="仿宋" w:eastAsia="仿宋" w:cs="仿宋"/>
                <w:sz w:val="30"/>
                <w:szCs w:val="30"/>
                <w:lang w:val="en-US" w:eastAsia="zh-CN"/>
              </w:rPr>
            </w:pPr>
          </w:p>
        </w:tc>
      </w:tr>
      <w:tr w14:paraId="65D71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80964">
            <w:pPr>
              <w:overflowPunct w:val="0"/>
              <w:spacing w:line="240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职务</w:t>
            </w:r>
          </w:p>
        </w:tc>
        <w:tc>
          <w:tcPr>
            <w:tcW w:w="17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EEAFE">
            <w:pPr>
              <w:overflowPunct w:val="0"/>
              <w:spacing w:line="240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4CE01">
            <w:pPr>
              <w:overflowPunct w:val="0"/>
              <w:spacing w:line="240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职称</w:t>
            </w:r>
          </w:p>
        </w:tc>
        <w:tc>
          <w:tcPr>
            <w:tcW w:w="455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82811">
            <w:pPr>
              <w:overflowPunct w:val="0"/>
              <w:spacing w:line="240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2B390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FA23E">
            <w:pPr>
              <w:overflowPunct w:val="0"/>
              <w:spacing w:line="240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工作单位</w:t>
            </w:r>
          </w:p>
        </w:tc>
        <w:tc>
          <w:tcPr>
            <w:tcW w:w="66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841EF">
            <w:pPr>
              <w:overflowPunct w:val="0"/>
              <w:spacing w:line="240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bookmarkStart w:id="0" w:name="_GoBack"/>
            <w:bookmarkEnd w:id="0"/>
          </w:p>
        </w:tc>
      </w:tr>
      <w:tr w14:paraId="68066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C9326">
            <w:pPr>
              <w:overflowPunct w:val="0"/>
              <w:spacing w:line="240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通讯地址</w:t>
            </w:r>
          </w:p>
        </w:tc>
        <w:tc>
          <w:tcPr>
            <w:tcW w:w="66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E3C4E">
            <w:pPr>
              <w:overflowPunct w:val="0"/>
              <w:spacing w:line="240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1320F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6AB57">
            <w:pPr>
              <w:overflowPunct w:val="0"/>
              <w:spacing w:line="240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邮    箱</w:t>
            </w: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78E46">
            <w:pPr>
              <w:overflowPunct w:val="0"/>
              <w:spacing w:line="240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6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E6FB6">
            <w:pPr>
              <w:overflowPunct w:val="0"/>
              <w:spacing w:line="240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固定电话</w:t>
            </w:r>
          </w:p>
        </w:tc>
        <w:tc>
          <w:tcPr>
            <w:tcW w:w="29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627AD">
            <w:pPr>
              <w:overflowPunct w:val="0"/>
              <w:spacing w:line="240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3A3A8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F9EB6">
            <w:pPr>
              <w:overflowPunct w:val="0"/>
              <w:spacing w:line="240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微 信 号</w:t>
            </w: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3F708">
            <w:pPr>
              <w:overflowPunct w:val="0"/>
              <w:spacing w:line="240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6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6F1A4">
            <w:pPr>
              <w:overflowPunct w:val="0"/>
              <w:spacing w:line="240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手机号码</w:t>
            </w:r>
          </w:p>
        </w:tc>
        <w:tc>
          <w:tcPr>
            <w:tcW w:w="29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56343">
            <w:pPr>
              <w:overflowPunct w:val="0"/>
              <w:spacing w:line="240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7D0F1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8" w:hRule="atLeast"/>
          <w:jc w:val="center"/>
        </w:trPr>
        <w:tc>
          <w:tcPr>
            <w:tcW w:w="1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71102">
            <w:pPr>
              <w:overflowPunct w:val="0"/>
              <w:spacing w:line="240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工作经历</w:t>
            </w:r>
          </w:p>
        </w:tc>
        <w:tc>
          <w:tcPr>
            <w:tcW w:w="66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6E448">
            <w:pPr>
              <w:overflowPunct w:val="0"/>
              <w:spacing w:line="240" w:lineRule="auto"/>
              <w:jc w:val="both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29CAB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2" w:hRule="atLeast"/>
          <w:jc w:val="center"/>
        </w:trPr>
        <w:tc>
          <w:tcPr>
            <w:tcW w:w="1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BB53C">
            <w:pPr>
              <w:overflowPunct w:val="0"/>
              <w:spacing w:line="240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个人意见</w:t>
            </w:r>
          </w:p>
        </w:tc>
        <w:tc>
          <w:tcPr>
            <w:tcW w:w="66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3FDA9">
            <w:pPr>
              <w:overflowPunct w:val="0"/>
              <w:spacing w:line="500" w:lineRule="exact"/>
              <w:ind w:firstLine="600" w:firstLineChars="200"/>
              <w:jc w:val="both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3872027C">
            <w:pPr>
              <w:overflowPunct w:val="0"/>
              <w:adjustRightInd w:val="0"/>
              <w:snapToGrid w:val="0"/>
              <w:spacing w:line="500" w:lineRule="exact"/>
              <w:ind w:firstLine="600" w:firstLineChars="200"/>
              <w:jc w:val="both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自愿加入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黑龙江省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市场监督管理学会，履行《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黑龙江省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市场监督管理学会章程》。</w:t>
            </w:r>
          </w:p>
          <w:p w14:paraId="068ED7D5">
            <w:pPr>
              <w:overflowPunct w:val="0"/>
              <w:spacing w:line="400" w:lineRule="exact"/>
              <w:jc w:val="both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3B97E74D">
            <w:pPr>
              <w:overflowPunct w:val="0"/>
              <w:spacing w:line="500" w:lineRule="exact"/>
              <w:ind w:firstLine="3300" w:firstLineChars="1100"/>
              <w:jc w:val="both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签名：</w:t>
            </w:r>
          </w:p>
          <w:p w14:paraId="01DC9408">
            <w:pPr>
              <w:overflowPunct w:val="0"/>
              <w:spacing w:line="500" w:lineRule="exact"/>
              <w:ind w:firstLine="3900" w:firstLineChars="1300"/>
              <w:jc w:val="both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年   月   日</w:t>
            </w:r>
          </w:p>
        </w:tc>
      </w:tr>
    </w:tbl>
    <w:p w14:paraId="4ED20E6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beforeAutospacing="0" w:afterAutospacing="0" w:line="240" w:lineRule="auto"/>
        <w:ind w:right="0" w:rightChars="0"/>
        <w:jc w:val="both"/>
        <w:textAlignment w:val="auto"/>
        <w:rPr>
          <w:rFonts w:hint="default" w:ascii="仿宋" w:hAnsi="仿宋" w:cs="仿宋"/>
          <w:b w:val="0"/>
          <w:bCs w:val="0"/>
          <w:kern w:val="0"/>
          <w:sz w:val="28"/>
          <w:szCs w:val="28"/>
          <w:lang w:val="en-US" w:eastAsia="zh-CN"/>
        </w:rPr>
      </w:pPr>
    </w:p>
    <w:p w14:paraId="73FB6A92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beforeAutospacing="0" w:afterAutospacing="0" w:line="240" w:lineRule="auto"/>
        <w:ind w:right="0" w:rightChars="0"/>
        <w:jc w:val="both"/>
        <w:textAlignment w:val="auto"/>
        <w:rPr>
          <w:rFonts w:hint="default" w:ascii="仿宋" w:hAnsi="仿宋" w:cs="仿宋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cs="仿宋"/>
          <w:b w:val="0"/>
          <w:bCs w:val="0"/>
          <w:kern w:val="0"/>
          <w:sz w:val="28"/>
          <w:szCs w:val="28"/>
          <w:lang w:val="en-US" w:eastAsia="zh-CN"/>
        </w:rPr>
        <w:t>备注：各单位可推荐本单位相关负责同志作为个人会员人选，相关人选经学会按程序审核后，可择优推选为会员代表、作为理事候选人推荐人选，后续提交会员代表大会选举。</w:t>
      </w:r>
    </w:p>
    <w:sectPr>
      <w:footerReference r:id="rId5" w:type="default"/>
      <w:footerReference r:id="rId6" w:type="even"/>
      <w:pgSz w:w="11906" w:h="16838"/>
      <w:pgMar w:top="1440" w:right="1800" w:bottom="1440" w:left="1800" w:header="851" w:footer="283" w:gutter="0"/>
      <w:pgNumType w:start="1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FD303352-C1E3-4057-9570-5748CC7DDDA3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2" w:fontKey="{0C68B2B7-65C5-4799-AEE2-A98A5E3E122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3459CF">
    <w:pPr>
      <w:pStyle w:val="3"/>
      <w:jc w:val="center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>—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  \* MERGEFORMAT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2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>—</w:t>
    </w:r>
  </w:p>
  <w:p w14:paraId="36019E7E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42F02D">
    <w:pPr>
      <w:pStyle w:val="3"/>
      <w:jc w:val="right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>——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  \* MERGEFORMAT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10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>——</w:t>
    </w:r>
  </w:p>
  <w:p w14:paraId="667601A5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Y5MDcxOGI2YTc2YzBlNjI2YTA1NDRkZWMyNmRhMDUifQ=="/>
  </w:docVars>
  <w:rsids>
    <w:rsidRoot w:val="7C13046C"/>
    <w:rsid w:val="00006E19"/>
    <w:rsid w:val="00032834"/>
    <w:rsid w:val="001446B0"/>
    <w:rsid w:val="001C3CF4"/>
    <w:rsid w:val="0020765C"/>
    <w:rsid w:val="0023547A"/>
    <w:rsid w:val="002432C8"/>
    <w:rsid w:val="00325765"/>
    <w:rsid w:val="00470D99"/>
    <w:rsid w:val="004C76BD"/>
    <w:rsid w:val="004F4A1D"/>
    <w:rsid w:val="007361EC"/>
    <w:rsid w:val="007663C0"/>
    <w:rsid w:val="00840548"/>
    <w:rsid w:val="00874AF6"/>
    <w:rsid w:val="008938E9"/>
    <w:rsid w:val="009514EC"/>
    <w:rsid w:val="009562EA"/>
    <w:rsid w:val="009748D9"/>
    <w:rsid w:val="00995079"/>
    <w:rsid w:val="00A013E1"/>
    <w:rsid w:val="00AB5831"/>
    <w:rsid w:val="00C405ED"/>
    <w:rsid w:val="00CC10E5"/>
    <w:rsid w:val="00F904A1"/>
    <w:rsid w:val="017C3139"/>
    <w:rsid w:val="03CC5D27"/>
    <w:rsid w:val="123E7A4A"/>
    <w:rsid w:val="14DA2BA0"/>
    <w:rsid w:val="15F3297A"/>
    <w:rsid w:val="1AF9345E"/>
    <w:rsid w:val="1E605592"/>
    <w:rsid w:val="298505A2"/>
    <w:rsid w:val="2CC82C80"/>
    <w:rsid w:val="36163429"/>
    <w:rsid w:val="38984389"/>
    <w:rsid w:val="39F84BF6"/>
    <w:rsid w:val="3B3101AC"/>
    <w:rsid w:val="3DE74F30"/>
    <w:rsid w:val="3F9D5584"/>
    <w:rsid w:val="44EF1E27"/>
    <w:rsid w:val="4EB002A9"/>
    <w:rsid w:val="52A12FD1"/>
    <w:rsid w:val="5E21105E"/>
    <w:rsid w:val="5F933296"/>
    <w:rsid w:val="61730705"/>
    <w:rsid w:val="62DB4C3B"/>
    <w:rsid w:val="6C0142A9"/>
    <w:rsid w:val="6DBB3515"/>
    <w:rsid w:val="76E2020D"/>
    <w:rsid w:val="7C13046C"/>
    <w:rsid w:val="D57F44CA"/>
    <w:rsid w:val="F7FFC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Calibri" w:hAnsi="Calibri" w:eastAsia="仿宋" w:cs="Times New Roman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  <w:rPr>
      <w:rFonts w:ascii="Times New Roman" w:hAnsi="Times New Roman" w:eastAsia="宋体" w:cs="Times New Roman"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kylin\C:\Users\lenovo\AppData\Roaming\kingsoft\office6\templates\download\60d08ff3-0d68-4590-87d9-60696d2503ff\&#32418;&#22836;&#25991;&#20214;&#35268;&#33539;&#36890;&#29992;&#25991;&#26723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红头文件规范通用文档.docx</Template>
  <Pages>1</Pages>
  <Words>947</Words>
  <Characters>1034</Characters>
  <Lines>4</Lines>
  <Paragraphs>1</Paragraphs>
  <TotalTime>9</TotalTime>
  <ScaleCrop>false</ScaleCrop>
  <LinksUpToDate>false</LinksUpToDate>
  <CharactersWithSpaces>1104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2026-09-22T18:31:00Z</dcterms:created>
  <dc:creator>李爽</dc:creator>
  <cp:lastModifiedBy>Administrator</cp:lastModifiedBy>
  <dcterms:modified xsi:type="dcterms:W3CDTF">2026-09-30T01:01:47Z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6F361B63E2C642AFB7AB6BC6DF86F992_13</vt:lpwstr>
  </property>
  <property fmtid="{D5CDD505-2E9C-101B-9397-08002B2CF9AE}" pid="4" name="KSOTemplateUUID">
    <vt:lpwstr>v1.0_mb_q1zJrctw9QhlemohXyFAwA==</vt:lpwstr>
  </property>
  <property fmtid="{D5CDD505-2E9C-101B-9397-08002B2CF9AE}" pid="5" name="KSOTemplateDocerSaveRecord">
    <vt:lpwstr>eyJoZGlkIjoiMjEwNTliMzBjMTBkYzE1MzA3NGYwOGMzN2NiY2FhYjgiLCJ1c2VySWQiOiIzODMzOTUzNTYifQ==</vt:lpwstr>
  </property>
</Properties>
</file>